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6F01" w:rsidRDefault="00303342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9525</wp:posOffset>
            </wp:positionH>
            <wp:positionV relativeFrom="page">
              <wp:posOffset>28575</wp:posOffset>
            </wp:positionV>
            <wp:extent cx="7552895" cy="10073011"/>
            <wp:effectExtent l="0" t="0" r="0" b="444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itizen-2020-Art-Exhibition-W3-Gallery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173" cy="10076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B6F01" w:rsidSect="000976EF">
      <w:pgSz w:w="11906" w:h="16838"/>
      <w:pgMar w:top="1984" w:right="1247" w:bottom="1440" w:left="22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3342"/>
    <w:rsid w:val="000751BA"/>
    <w:rsid w:val="000976EF"/>
    <w:rsid w:val="000F7506"/>
    <w:rsid w:val="001B7F60"/>
    <w:rsid w:val="0024651C"/>
    <w:rsid w:val="002A3440"/>
    <w:rsid w:val="00303342"/>
    <w:rsid w:val="004A1754"/>
    <w:rsid w:val="004A55A7"/>
    <w:rsid w:val="00956A3C"/>
    <w:rsid w:val="00D1149E"/>
    <w:rsid w:val="00DF7A6F"/>
    <w:rsid w:val="00EB6F01"/>
    <w:rsid w:val="00F4433D"/>
    <w:rsid w:val="00F64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BC199A-4A4C-4D87-A70B-0D8AC1DF0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pPr>
      <w:spacing w:after="0" w:line="280" w:lineRule="atLeast"/>
    </w:pPr>
    <w:rPr>
      <w:rFonts w:ascii="Arial" w:hAnsi="Arial" w:cs="Arial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0334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0334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57837394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Keijzer R. (René)</dc:creator>
  <cp:keywords/>
  <dc:description/>
  <cp:lastModifiedBy>Keijzer R. (René)</cp:lastModifiedBy>
  <cp:revision>1</cp:revision>
  <dcterms:created xsi:type="dcterms:W3CDTF">2019-11-18T11:07:00Z</dcterms:created>
  <dcterms:modified xsi:type="dcterms:W3CDTF">2019-11-18T11:10:00Z</dcterms:modified>
</cp:coreProperties>
</file>